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A8" w:rsidRDefault="005D01A8" w:rsidP="005D01A8">
      <w:pPr>
        <w:autoSpaceDE w:val="0"/>
        <w:autoSpaceDN w:val="0"/>
        <w:adjustRightInd w:val="0"/>
        <w:ind w:right="-285"/>
        <w:jc w:val="center"/>
        <w:rPr>
          <w:rFonts w:ascii="Arial" w:hAnsi="Arial" w:cs="Arial"/>
          <w:b/>
          <w:bCs/>
          <w:sz w:val="30"/>
          <w:szCs w:val="30"/>
          <w:lang w:val="es-AR" w:eastAsia="es-AR"/>
        </w:rPr>
      </w:pPr>
      <w:r>
        <w:rPr>
          <w:rFonts w:ascii="Arial" w:hAnsi="Arial" w:cs="Arial"/>
          <w:b/>
          <w:bCs/>
          <w:sz w:val="30"/>
          <w:szCs w:val="30"/>
          <w:lang w:val="es-AR" w:eastAsia="es-AR"/>
        </w:rPr>
        <w:t>Formulario 01</w:t>
      </w:r>
    </w:p>
    <w:p w:rsidR="000D50C1" w:rsidRDefault="000D50C1" w:rsidP="005D01A8">
      <w:pPr>
        <w:autoSpaceDE w:val="0"/>
        <w:autoSpaceDN w:val="0"/>
        <w:adjustRightInd w:val="0"/>
        <w:ind w:right="-285"/>
        <w:jc w:val="center"/>
        <w:rPr>
          <w:rFonts w:ascii="Arial" w:hAnsi="Arial" w:cs="Arial"/>
          <w:b/>
          <w:bCs/>
          <w:sz w:val="30"/>
          <w:szCs w:val="30"/>
          <w:lang w:val="es-AR" w:eastAsia="es-AR"/>
        </w:rPr>
      </w:pPr>
      <w:r>
        <w:rPr>
          <w:rFonts w:ascii="Arial" w:hAnsi="Arial" w:cs="Arial"/>
          <w:b/>
          <w:bCs/>
          <w:sz w:val="30"/>
          <w:szCs w:val="30"/>
          <w:lang w:val="es-AR" w:eastAsia="es-AR"/>
        </w:rPr>
        <w:t>CESIMAR - CONICET</w:t>
      </w:r>
    </w:p>
    <w:p w:rsidR="005D01A8" w:rsidRDefault="005D01A8" w:rsidP="005D01A8">
      <w:pPr>
        <w:autoSpaceDE w:val="0"/>
        <w:autoSpaceDN w:val="0"/>
        <w:adjustRightInd w:val="0"/>
        <w:ind w:right="-285"/>
        <w:jc w:val="center"/>
        <w:rPr>
          <w:rFonts w:ascii="Arial" w:hAnsi="Arial" w:cs="Arial"/>
          <w:b/>
          <w:bCs/>
          <w:sz w:val="30"/>
          <w:szCs w:val="30"/>
          <w:lang w:val="es-AR" w:eastAsia="es-AR"/>
        </w:rPr>
      </w:pPr>
    </w:p>
    <w:p w:rsidR="005D01A8" w:rsidRDefault="005D01A8" w:rsidP="005D01A8">
      <w:pPr>
        <w:autoSpaceDE w:val="0"/>
        <w:autoSpaceDN w:val="0"/>
        <w:adjustRightInd w:val="0"/>
        <w:ind w:right="-285"/>
        <w:jc w:val="center"/>
        <w:rPr>
          <w:rFonts w:ascii="Arial" w:hAnsi="Arial" w:cs="Arial"/>
          <w:bCs/>
          <w:sz w:val="30"/>
          <w:szCs w:val="30"/>
          <w:lang w:val="es-AR" w:eastAsia="es-AR"/>
        </w:rPr>
      </w:pPr>
      <w:r w:rsidRPr="005D01A8">
        <w:rPr>
          <w:rFonts w:ascii="Arial" w:hAnsi="Arial" w:cs="Arial"/>
          <w:bCs/>
          <w:sz w:val="30"/>
          <w:szCs w:val="30"/>
          <w:lang w:val="es-AR" w:eastAsia="es-AR"/>
        </w:rPr>
        <w:t xml:space="preserve">Resumen de </w:t>
      </w:r>
      <w:r w:rsidR="009C17D2">
        <w:rPr>
          <w:rFonts w:ascii="Arial" w:hAnsi="Arial" w:cs="Arial"/>
          <w:bCs/>
          <w:sz w:val="30"/>
          <w:szCs w:val="30"/>
          <w:lang w:val="es-AR" w:eastAsia="es-AR"/>
        </w:rPr>
        <w:t>Propuestas</w:t>
      </w:r>
      <w:r w:rsidRPr="005D01A8">
        <w:rPr>
          <w:rFonts w:ascii="Arial" w:hAnsi="Arial" w:cs="Arial"/>
          <w:bCs/>
          <w:sz w:val="30"/>
          <w:szCs w:val="30"/>
          <w:lang w:val="es-AR" w:eastAsia="es-AR"/>
        </w:rPr>
        <w:t xml:space="preserve"> para el Ingreso a CONICET con lugar de trabajo en el CESIMAR-CONICET</w:t>
      </w:r>
    </w:p>
    <w:p w:rsidR="000033BA" w:rsidRDefault="000033BA" w:rsidP="000033BA">
      <w:pPr>
        <w:autoSpaceDE w:val="0"/>
        <w:autoSpaceDN w:val="0"/>
        <w:adjustRightInd w:val="0"/>
        <w:ind w:right="-285"/>
        <w:jc w:val="right"/>
        <w:rPr>
          <w:rFonts w:ascii="Arial" w:hAnsi="Arial" w:cs="Arial"/>
          <w:bCs/>
          <w:sz w:val="30"/>
          <w:szCs w:val="30"/>
          <w:lang w:val="es-AR" w:eastAsia="es-AR"/>
        </w:rPr>
      </w:pPr>
    </w:p>
    <w:p w:rsidR="005D01A8" w:rsidRDefault="000033BA" w:rsidP="005F6365">
      <w:pPr>
        <w:autoSpaceDE w:val="0"/>
        <w:autoSpaceDN w:val="0"/>
        <w:adjustRightInd w:val="0"/>
        <w:ind w:right="-285"/>
        <w:jc w:val="right"/>
        <w:rPr>
          <w:rFonts w:ascii="Arial" w:hAnsi="Arial" w:cs="Arial"/>
          <w:bCs/>
          <w:lang w:val="es-AR" w:eastAsia="es-AR"/>
        </w:rPr>
      </w:pPr>
      <w:r w:rsidRPr="00E700B3">
        <w:rPr>
          <w:rFonts w:ascii="Arial" w:hAnsi="Arial" w:cs="Arial"/>
          <w:bCs/>
          <w:lang w:val="es-AR" w:eastAsia="es-AR"/>
        </w:rPr>
        <w:t>Fecha</w:t>
      </w:r>
      <w:r w:rsidR="004E4009">
        <w:rPr>
          <w:rFonts w:ascii="Arial" w:hAnsi="Arial" w:cs="Arial"/>
          <w:bCs/>
          <w:lang w:val="es-AR" w:eastAsia="es-AR"/>
        </w:rPr>
        <w:t xml:space="preserve"> de presentación</w:t>
      </w:r>
      <w:r w:rsidRPr="00E700B3">
        <w:rPr>
          <w:rFonts w:ascii="Arial" w:hAnsi="Arial" w:cs="Arial"/>
          <w:bCs/>
          <w:lang w:val="es-AR" w:eastAsia="es-AR"/>
        </w:rPr>
        <w:t>: …/…/….</w:t>
      </w:r>
    </w:p>
    <w:p w:rsidR="00DC1034" w:rsidRDefault="00DC1034" w:rsidP="005F6365">
      <w:pPr>
        <w:autoSpaceDE w:val="0"/>
        <w:autoSpaceDN w:val="0"/>
        <w:adjustRightInd w:val="0"/>
        <w:ind w:right="-285"/>
        <w:jc w:val="right"/>
        <w:rPr>
          <w:rFonts w:ascii="Arial" w:hAnsi="Arial" w:cs="Arial"/>
          <w:b/>
          <w:bCs/>
          <w:sz w:val="30"/>
          <w:szCs w:val="30"/>
          <w:lang w:val="es-AR" w:eastAsia="es-AR"/>
        </w:rPr>
      </w:pPr>
    </w:p>
    <w:p w:rsidR="00082B37" w:rsidRDefault="0069013F" w:rsidP="000D50C1">
      <w:pPr>
        <w:autoSpaceDE w:val="0"/>
        <w:autoSpaceDN w:val="0"/>
        <w:adjustRightInd w:val="0"/>
        <w:ind w:right="-285"/>
        <w:rPr>
          <w:rFonts w:ascii="Arial" w:hAnsi="Arial" w:cs="Arial"/>
          <w:bCs/>
          <w:i/>
          <w:sz w:val="20"/>
          <w:szCs w:val="20"/>
          <w:lang w:val="es-AR" w:eastAsia="es-AR"/>
        </w:rPr>
      </w:pPr>
      <w:r>
        <w:rPr>
          <w:rFonts w:ascii="Arial" w:hAnsi="Arial" w:cs="Arial"/>
          <w:bCs/>
          <w:i/>
          <w:sz w:val="20"/>
          <w:szCs w:val="20"/>
          <w:lang w:val="es-AR" w:eastAsia="es-AR"/>
        </w:rPr>
        <w:t>Completar la información dentro de los cuadros – no se prevé límite de número de caracteres o palabras</w:t>
      </w:r>
    </w:p>
    <w:p w:rsidR="00DC1034" w:rsidRPr="00082B37" w:rsidRDefault="00DC1034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Cs/>
          <w:i/>
          <w:sz w:val="22"/>
          <w:szCs w:val="22"/>
          <w:lang w:val="es-AR" w:eastAsia="es-AR"/>
        </w:rPr>
      </w:pPr>
    </w:p>
    <w:p w:rsidR="00082B37" w:rsidRPr="00767628" w:rsidRDefault="00082B37" w:rsidP="00767628">
      <w:pP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767628">
        <w:rPr>
          <w:rFonts w:asciiTheme="minorHAnsi" w:hAnsiTheme="minorHAnsi" w:cstheme="minorHAnsi"/>
          <w:b/>
          <w:color w:val="222222"/>
          <w:sz w:val="22"/>
          <w:szCs w:val="22"/>
        </w:rPr>
        <w:t>Tipo de presentación que realiza (</w:t>
      </w:r>
      <w:r w:rsidR="00767628" w:rsidRPr="00767628">
        <w:rPr>
          <w:rFonts w:asciiTheme="minorHAnsi" w:hAnsiTheme="minorHAnsi" w:cstheme="minorHAnsi"/>
          <w:b/>
          <w:color w:val="222222"/>
          <w:sz w:val="22"/>
          <w:szCs w:val="22"/>
        </w:rPr>
        <w:t>elija un elemento de la lista desplegable</w:t>
      </w:r>
      <w:r w:rsidRPr="00767628">
        <w:rPr>
          <w:rFonts w:asciiTheme="minorHAnsi" w:hAnsiTheme="minorHAnsi" w:cstheme="minorHAnsi"/>
          <w:b/>
          <w:color w:val="222222"/>
          <w:sz w:val="22"/>
          <w:szCs w:val="22"/>
        </w:rPr>
        <w:t>)</w:t>
      </w:r>
    </w:p>
    <w:sdt>
      <w:sdtPr>
        <w:rPr>
          <w:rFonts w:asciiTheme="minorHAnsi" w:hAnsiTheme="minorHAnsi" w:cstheme="minorHAnsi"/>
          <w:bCs/>
          <w:sz w:val="22"/>
          <w:szCs w:val="22"/>
          <w:lang w:val="it-IT" w:eastAsia="es-AR"/>
        </w:rPr>
        <w:alias w:val="Tipo de presentación que usted realiza"/>
        <w:tag w:val="Tipo de presentación que usted realiza"/>
        <w:id w:val="42035584"/>
        <w:placeholder>
          <w:docPart w:val="DefaultPlaceholder_1082065159"/>
        </w:placeholder>
        <w:showingPlcHdr/>
        <w:dropDownList>
          <w:listItem w:value="Elija un elemento."/>
          <w:listItem w:displayText="Ingreso a la CIC CONICET" w:value="Ingreso a la CIC CONICET"/>
          <w:listItem w:displayText="Beca Postdoctoral" w:value="Beca Postdoctoral"/>
          <w:listItem w:displayText="Beca Doctoral" w:value="Beca Doctoral"/>
          <w:listItem w:displayText="Beca puente (SCTeIP-Chubut)" w:value="Beca puente (SCTeIP-Chubut)"/>
          <w:listItem w:displayText="Beca cofinanciada" w:value="Beca cofinanciada"/>
          <w:listItem w:displayText="Otro tipo de beca (indicar)" w:value="Otro tipo de beca (indicar)"/>
        </w:dropDownList>
      </w:sdtPr>
      <w:sdtContent>
        <w:p w:rsidR="00082B37" w:rsidRPr="00145D6F" w:rsidRDefault="00145D6F" w:rsidP="000D50C1">
          <w:pPr>
            <w:autoSpaceDE w:val="0"/>
            <w:autoSpaceDN w:val="0"/>
            <w:adjustRightInd w:val="0"/>
            <w:ind w:right="-285"/>
            <w:rPr>
              <w:rFonts w:asciiTheme="minorHAnsi" w:hAnsiTheme="minorHAnsi" w:cstheme="minorHAnsi"/>
              <w:bCs/>
              <w:sz w:val="22"/>
              <w:szCs w:val="22"/>
              <w:lang w:val="it-IT" w:eastAsia="es-AR"/>
            </w:rPr>
          </w:pPr>
          <w:r w:rsidRPr="00CA3291">
            <w:rPr>
              <w:rStyle w:val="Textodelmarcadordeposicin"/>
            </w:rPr>
            <w:t>Elija un elemento.</w:t>
          </w:r>
        </w:p>
      </w:sdtContent>
    </w:sdt>
    <w:p w:rsidR="00082B37" w:rsidRPr="00145D6F" w:rsidRDefault="00082B37" w:rsidP="000D50C1">
      <w:pPr>
        <w:autoSpaceDE w:val="0"/>
        <w:autoSpaceDN w:val="0"/>
        <w:adjustRightInd w:val="0"/>
        <w:ind w:right="-285"/>
        <w:rPr>
          <w:rFonts w:ascii="Arial" w:hAnsi="Arial" w:cs="Arial"/>
          <w:bCs/>
          <w:i/>
          <w:sz w:val="20"/>
          <w:szCs w:val="20"/>
          <w:lang w:val="it-IT" w:eastAsia="es-AR"/>
        </w:rPr>
      </w:pPr>
    </w:p>
    <w:p w:rsidR="005F6365" w:rsidRDefault="005F6365" w:rsidP="005F6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t>Datos del</w:t>
      </w:r>
      <w:r w:rsidRPr="008E3D4E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postulante</w:t>
      </w:r>
    </w:p>
    <w:p w:rsidR="005F6365" w:rsidRDefault="005F6365" w:rsidP="005F6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t>- Nombre y apellido:</w:t>
      </w:r>
    </w:p>
    <w:p w:rsidR="005F6365" w:rsidRDefault="005F6365" w:rsidP="005F6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t>- DNI:</w:t>
      </w:r>
    </w:p>
    <w:p w:rsidR="005F6365" w:rsidRDefault="005F6365" w:rsidP="005F6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t>- Tel de contacto:</w:t>
      </w:r>
    </w:p>
    <w:p w:rsidR="005F6365" w:rsidRDefault="005F6365" w:rsidP="005F6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t>- Correo electrónico:</w:t>
      </w:r>
    </w:p>
    <w:p w:rsidR="005F6365" w:rsidRPr="008E3D4E" w:rsidRDefault="005F6365" w:rsidP="005F6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t>- Lugar actual de trabajo:</w:t>
      </w:r>
    </w:p>
    <w:p w:rsidR="000D50C1" w:rsidRPr="000D50C1" w:rsidRDefault="000D50C1" w:rsidP="000D50C1">
      <w:pPr>
        <w:pStyle w:val="Prrafodelista"/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:rsidR="00FF4604" w:rsidRPr="000D50C1" w:rsidRDefault="007E2A79" w:rsidP="00FF46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t xml:space="preserve">Nombre de quien dirigirá el plan de trabajo </w:t>
      </w:r>
      <w:r w:rsidR="000D50C1" w:rsidRPr="000D50C1">
        <w:rPr>
          <w:rFonts w:asciiTheme="minorHAnsi" w:hAnsiTheme="minorHAnsi" w:cstheme="minorHAnsi"/>
          <w:b/>
          <w:color w:val="222222"/>
          <w:sz w:val="22"/>
          <w:szCs w:val="22"/>
        </w:rPr>
        <w:t>y su lugar de trabajo</w:t>
      </w:r>
      <w:r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actual</w:t>
      </w:r>
      <w:r w:rsidR="00FF4604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(cuando corresponda)</w:t>
      </w:r>
    </w:p>
    <w:p w:rsidR="000D50C1" w:rsidRPr="000D50C1" w:rsidRDefault="000D50C1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0D50C1" w:rsidRPr="000D50C1" w:rsidRDefault="000D50C1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0D50C1" w:rsidRPr="000D50C1" w:rsidRDefault="000D50C1" w:rsidP="000D50C1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0D50C1" w:rsidRPr="000D50C1" w:rsidRDefault="007E2A79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t>Nombre de quien co-dirigirá el plan de trabajo</w:t>
      </w:r>
      <w:r w:rsidR="000D50C1" w:rsidRPr="000D50C1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y su lugar de trabajo</w:t>
      </w:r>
      <w:r w:rsidR="00FF4604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(cuando corresponda)</w:t>
      </w:r>
    </w:p>
    <w:p w:rsidR="000D50C1" w:rsidRPr="000D50C1" w:rsidRDefault="000D50C1" w:rsidP="000D50C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:rsidR="000D50C1" w:rsidRPr="000D50C1" w:rsidRDefault="000D50C1" w:rsidP="000D50C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:rsidR="000D50C1" w:rsidRPr="000D50C1" w:rsidRDefault="000D50C1" w:rsidP="000D50C1">
      <w:pPr>
        <w:pStyle w:val="Prrafodelista"/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</w:p>
    <w:p w:rsidR="005D01A8" w:rsidRPr="000D50C1" w:rsidRDefault="000D50C1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0D50C1">
        <w:rPr>
          <w:rFonts w:asciiTheme="minorHAnsi" w:hAnsiTheme="minorHAnsi" w:cstheme="minorHAnsi"/>
          <w:b/>
          <w:color w:val="222222"/>
          <w:sz w:val="22"/>
          <w:szCs w:val="22"/>
        </w:rPr>
        <w:t>Título del p</w:t>
      </w:r>
      <w:r w:rsidR="005D01A8" w:rsidRPr="000D50C1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royecto que presentará </w:t>
      </w:r>
    </w:p>
    <w:p w:rsidR="005D01A8" w:rsidRPr="000D50C1" w:rsidRDefault="005D01A8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5D01A8" w:rsidRPr="000D50C1" w:rsidRDefault="005D01A8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0D50C1" w:rsidRPr="000D50C1" w:rsidRDefault="000D50C1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5D01A8" w:rsidRDefault="005D01A8" w:rsidP="000D50C1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69013F" w:rsidRDefault="0069013F" w:rsidP="00690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t xml:space="preserve">Modalidad de la presentación </w:t>
      </w:r>
      <w:r w:rsidRPr="00350E98">
        <w:rPr>
          <w:rFonts w:asciiTheme="minorHAnsi" w:hAnsiTheme="minorHAnsi" w:cstheme="minorHAnsi"/>
          <w:color w:val="222222"/>
          <w:sz w:val="22"/>
          <w:szCs w:val="22"/>
        </w:rPr>
        <w:t>(Marcar donde corresponda)</w:t>
      </w:r>
    </w:p>
    <w:p w:rsidR="0069013F" w:rsidRDefault="0069013F" w:rsidP="00690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  <w:sectPr w:rsidR="0069013F" w:rsidSect="005D01A8">
          <w:headerReference w:type="default" r:id="rId8"/>
          <w:footerReference w:type="even" r:id="rId9"/>
          <w:footerReference w:type="default" r:id="rId10"/>
          <w:type w:val="continuous"/>
          <w:pgSz w:w="11906" w:h="16838" w:code="9"/>
          <w:pgMar w:top="567" w:right="1133" w:bottom="1327" w:left="1701" w:header="426" w:footer="284" w:gutter="0"/>
          <w:paperSrc w:first="15" w:other="15"/>
          <w:cols w:space="720"/>
          <w:docGrid w:linePitch="326"/>
        </w:sectPr>
      </w:pPr>
    </w:p>
    <w:p w:rsidR="0069013F" w:rsidRPr="000D50C1" w:rsidRDefault="0069013F" w:rsidP="00690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lastRenderedPageBreak/>
        <w:t>Temas Estratégicos</w:t>
      </w:r>
    </w:p>
    <w:p w:rsidR="0069013F" w:rsidRDefault="00AE44D8" w:rsidP="0069013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  <w:sdt>
        <w:sdtPr>
          <w:rPr>
            <w:rFonts w:asciiTheme="minorHAnsi" w:hAnsiTheme="minorHAnsi" w:cstheme="minorHAnsi"/>
            <w:color w:val="222222"/>
            <w:sz w:val="22"/>
            <w:szCs w:val="22"/>
          </w:rPr>
          <w:id w:val="325480259"/>
        </w:sdtPr>
        <w:sdtContent>
          <w:r w:rsidR="0069013F">
            <w:rPr>
              <w:rFonts w:ascii="MS Gothic" w:eastAsia="MS Gothic" w:hAnsi="MS Gothic" w:cstheme="minorHAnsi" w:hint="eastAsia"/>
              <w:color w:val="222222"/>
              <w:sz w:val="22"/>
              <w:szCs w:val="22"/>
            </w:rPr>
            <w:t>☐</w:t>
          </w:r>
        </w:sdtContent>
      </w:sdt>
      <w:r w:rsidR="0069013F">
        <w:rPr>
          <w:rFonts w:asciiTheme="minorHAnsi" w:hAnsiTheme="minorHAnsi" w:cstheme="minorHAnsi"/>
          <w:color w:val="222222"/>
          <w:sz w:val="22"/>
          <w:szCs w:val="22"/>
        </w:rPr>
        <w:t>Sector Agroindustria</w:t>
      </w:r>
    </w:p>
    <w:p w:rsidR="0069013F" w:rsidRDefault="00AE44D8" w:rsidP="0069013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  <w:sdt>
        <w:sdtPr>
          <w:rPr>
            <w:rFonts w:asciiTheme="minorHAnsi" w:hAnsiTheme="minorHAnsi" w:cstheme="minorHAnsi"/>
            <w:color w:val="222222"/>
            <w:sz w:val="22"/>
            <w:szCs w:val="22"/>
          </w:rPr>
          <w:id w:val="-1518457437"/>
        </w:sdtPr>
        <w:sdtContent>
          <w:r w:rsidR="0069013F">
            <w:rPr>
              <w:rFonts w:ascii="MS Gothic" w:eastAsia="MS Gothic" w:hAnsi="MS Gothic" w:cstheme="minorHAnsi" w:hint="eastAsia"/>
              <w:color w:val="222222"/>
              <w:sz w:val="22"/>
              <w:szCs w:val="22"/>
            </w:rPr>
            <w:t>☐</w:t>
          </w:r>
        </w:sdtContent>
      </w:sdt>
      <w:r w:rsidR="0069013F">
        <w:rPr>
          <w:rFonts w:asciiTheme="minorHAnsi" w:hAnsiTheme="minorHAnsi" w:cstheme="minorHAnsi"/>
          <w:color w:val="222222"/>
          <w:sz w:val="22"/>
          <w:szCs w:val="22"/>
        </w:rPr>
        <w:t>Sector Energía e Industria</w:t>
      </w:r>
    </w:p>
    <w:p w:rsidR="0069013F" w:rsidRDefault="00AE44D8" w:rsidP="0069013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  <w:sdt>
        <w:sdtPr>
          <w:rPr>
            <w:rFonts w:asciiTheme="minorHAnsi" w:hAnsiTheme="minorHAnsi" w:cstheme="minorHAnsi"/>
            <w:color w:val="222222"/>
            <w:sz w:val="22"/>
            <w:szCs w:val="22"/>
          </w:rPr>
          <w:id w:val="178090484"/>
        </w:sdtPr>
        <w:sdtContent>
          <w:r w:rsidR="0069013F">
            <w:rPr>
              <w:rFonts w:ascii="MS Gothic" w:eastAsia="MS Gothic" w:hAnsi="MS Gothic" w:cstheme="minorHAnsi" w:hint="eastAsia"/>
              <w:color w:val="222222"/>
              <w:sz w:val="22"/>
              <w:szCs w:val="22"/>
            </w:rPr>
            <w:t>☐</w:t>
          </w:r>
        </w:sdtContent>
      </w:sdt>
      <w:r w:rsidR="0069013F">
        <w:rPr>
          <w:rFonts w:asciiTheme="minorHAnsi" w:hAnsiTheme="minorHAnsi" w:cstheme="minorHAnsi"/>
          <w:color w:val="222222"/>
          <w:sz w:val="22"/>
          <w:szCs w:val="22"/>
        </w:rPr>
        <w:t>Sector Salud Humana y Animal</w:t>
      </w:r>
    </w:p>
    <w:p w:rsidR="0069013F" w:rsidRPr="000D50C1" w:rsidRDefault="00AE44D8" w:rsidP="0069013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  <w:sdt>
        <w:sdtPr>
          <w:rPr>
            <w:rFonts w:asciiTheme="minorHAnsi" w:hAnsiTheme="minorHAnsi" w:cstheme="minorHAnsi"/>
            <w:color w:val="222222"/>
            <w:sz w:val="22"/>
            <w:szCs w:val="22"/>
          </w:rPr>
          <w:id w:val="-268704996"/>
        </w:sdtPr>
        <w:sdtContent>
          <w:r w:rsidR="00D30C30">
            <w:rPr>
              <w:rFonts w:ascii="MS Gothic" w:eastAsia="MS Gothic" w:hAnsi="MS Gothic" w:cstheme="minorHAnsi" w:hint="eastAsia"/>
              <w:color w:val="222222"/>
              <w:sz w:val="22"/>
              <w:szCs w:val="22"/>
            </w:rPr>
            <w:t>☐</w:t>
          </w:r>
        </w:sdtContent>
      </w:sdt>
      <w:r w:rsidR="0069013F">
        <w:rPr>
          <w:rFonts w:asciiTheme="minorHAnsi" w:hAnsiTheme="minorHAnsi" w:cstheme="minorHAnsi"/>
          <w:color w:val="222222"/>
          <w:sz w:val="22"/>
          <w:szCs w:val="22"/>
        </w:rPr>
        <w:t>Sector Desarrollo y Tecnología Social</w:t>
      </w:r>
    </w:p>
    <w:p w:rsidR="0069013F" w:rsidRDefault="0069013F" w:rsidP="0069013F">
      <w:pPr>
        <w:pStyle w:val="Prrafodelista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350E98">
        <w:rPr>
          <w:rFonts w:asciiTheme="minorHAnsi" w:hAnsiTheme="minorHAnsi" w:cstheme="minorHAnsi"/>
          <w:b/>
          <w:color w:val="222222"/>
          <w:sz w:val="22"/>
          <w:szCs w:val="22"/>
        </w:rPr>
        <w:t>Temas Generales</w:t>
      </w:r>
    </w:p>
    <w:p w:rsidR="0069013F" w:rsidRDefault="00AE44D8" w:rsidP="0069013F">
      <w:pPr>
        <w:pStyle w:val="Prrafodelista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  <w:sdt>
        <w:sdtPr>
          <w:rPr>
            <w:rFonts w:asciiTheme="minorHAnsi" w:hAnsiTheme="minorHAnsi" w:cstheme="minorHAnsi"/>
            <w:color w:val="222222"/>
            <w:sz w:val="22"/>
            <w:szCs w:val="22"/>
          </w:rPr>
          <w:id w:val="848141319"/>
        </w:sdtPr>
        <w:sdtContent>
          <w:r w:rsidR="0069013F">
            <w:rPr>
              <w:rFonts w:ascii="MS Gothic" w:eastAsia="MS Gothic" w:hAnsi="MS Gothic" w:cstheme="minorHAnsi" w:hint="eastAsia"/>
              <w:color w:val="222222"/>
              <w:sz w:val="22"/>
              <w:szCs w:val="22"/>
            </w:rPr>
            <w:t>☐</w:t>
          </w:r>
        </w:sdtContent>
      </w:sdt>
      <w:r w:rsidR="0069013F" w:rsidRPr="00350E98">
        <w:rPr>
          <w:rFonts w:asciiTheme="minorHAnsi" w:hAnsiTheme="minorHAnsi" w:cstheme="minorHAnsi"/>
          <w:color w:val="222222"/>
          <w:sz w:val="22"/>
          <w:szCs w:val="22"/>
        </w:rPr>
        <w:t>Ciencias Agrarias, Ingenierías y Materiales</w:t>
      </w:r>
    </w:p>
    <w:p w:rsidR="0069013F" w:rsidRDefault="00AE44D8" w:rsidP="0069013F">
      <w:pPr>
        <w:pStyle w:val="Prrafodelista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  <w:sdt>
        <w:sdtPr>
          <w:rPr>
            <w:rFonts w:asciiTheme="minorHAnsi" w:hAnsiTheme="minorHAnsi" w:cstheme="minorHAnsi"/>
            <w:color w:val="222222"/>
            <w:sz w:val="22"/>
            <w:szCs w:val="22"/>
          </w:rPr>
          <w:id w:val="-2042663063"/>
        </w:sdtPr>
        <w:sdtContent>
          <w:r w:rsidR="0069013F">
            <w:rPr>
              <w:rFonts w:ascii="MS Gothic" w:eastAsia="MS Gothic" w:hAnsi="MS Gothic" w:cstheme="minorHAnsi" w:hint="eastAsia"/>
              <w:color w:val="222222"/>
              <w:sz w:val="22"/>
              <w:szCs w:val="22"/>
            </w:rPr>
            <w:t>☐</w:t>
          </w:r>
        </w:sdtContent>
      </w:sdt>
      <w:r w:rsidR="0069013F" w:rsidRPr="00350E98">
        <w:rPr>
          <w:rFonts w:asciiTheme="minorHAnsi" w:hAnsiTheme="minorHAnsi" w:cstheme="minorHAnsi"/>
          <w:color w:val="222222"/>
          <w:sz w:val="22"/>
          <w:szCs w:val="22"/>
        </w:rPr>
        <w:t>Ciencias Biológicas y de la Salud</w:t>
      </w:r>
    </w:p>
    <w:p w:rsidR="0069013F" w:rsidRDefault="00AE44D8" w:rsidP="0069013F">
      <w:pPr>
        <w:pStyle w:val="Prrafodelista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  <w:sdt>
        <w:sdtPr>
          <w:rPr>
            <w:rFonts w:asciiTheme="minorHAnsi" w:hAnsiTheme="minorHAnsi" w:cstheme="minorHAnsi"/>
            <w:color w:val="222222"/>
            <w:sz w:val="22"/>
            <w:szCs w:val="22"/>
          </w:rPr>
          <w:id w:val="1746153042"/>
        </w:sdtPr>
        <w:sdtContent>
          <w:r w:rsidR="0069013F">
            <w:rPr>
              <w:rFonts w:ascii="MS Gothic" w:eastAsia="MS Gothic" w:hAnsi="MS Gothic" w:cstheme="minorHAnsi" w:hint="eastAsia"/>
              <w:color w:val="222222"/>
              <w:sz w:val="22"/>
              <w:szCs w:val="22"/>
            </w:rPr>
            <w:t>☐</w:t>
          </w:r>
        </w:sdtContent>
      </w:sdt>
      <w:r w:rsidR="0069013F" w:rsidRPr="00350E98">
        <w:rPr>
          <w:rFonts w:asciiTheme="minorHAnsi" w:hAnsiTheme="minorHAnsi" w:cstheme="minorHAnsi"/>
          <w:color w:val="222222"/>
          <w:sz w:val="22"/>
          <w:szCs w:val="22"/>
        </w:rPr>
        <w:t>Ciencias Exactas y Naturales</w:t>
      </w:r>
    </w:p>
    <w:p w:rsidR="0069013F" w:rsidRPr="000D50C1" w:rsidRDefault="00AE44D8" w:rsidP="0069013F">
      <w:pPr>
        <w:pStyle w:val="Prrafodelista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FFFFF"/>
        <w:ind w:left="0"/>
        <w:rPr>
          <w:rFonts w:asciiTheme="minorHAnsi" w:hAnsiTheme="minorHAnsi" w:cstheme="minorHAnsi"/>
          <w:color w:val="222222"/>
          <w:sz w:val="22"/>
          <w:szCs w:val="22"/>
        </w:rPr>
      </w:pPr>
      <w:sdt>
        <w:sdtPr>
          <w:rPr>
            <w:rFonts w:asciiTheme="minorHAnsi" w:hAnsiTheme="minorHAnsi" w:cstheme="minorHAnsi"/>
            <w:color w:val="222222"/>
            <w:sz w:val="22"/>
            <w:szCs w:val="22"/>
          </w:rPr>
          <w:id w:val="986819624"/>
        </w:sdtPr>
        <w:sdtContent>
          <w:r w:rsidR="0069013F">
            <w:rPr>
              <w:rFonts w:ascii="MS Gothic" w:eastAsia="MS Gothic" w:hAnsi="MS Gothic" w:cstheme="minorHAnsi" w:hint="eastAsia"/>
              <w:color w:val="222222"/>
              <w:sz w:val="22"/>
              <w:szCs w:val="22"/>
            </w:rPr>
            <w:t>☐</w:t>
          </w:r>
        </w:sdtContent>
      </w:sdt>
      <w:r w:rsidR="0069013F" w:rsidRPr="00350E98">
        <w:rPr>
          <w:rFonts w:asciiTheme="minorHAnsi" w:hAnsiTheme="minorHAnsi" w:cstheme="minorHAnsi"/>
          <w:color w:val="222222"/>
          <w:sz w:val="22"/>
          <w:szCs w:val="22"/>
        </w:rPr>
        <w:t>Ciencias Sociales y Humanidades</w:t>
      </w:r>
    </w:p>
    <w:p w:rsidR="0069013F" w:rsidRDefault="0069013F" w:rsidP="000D50C1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72476E" w:rsidRDefault="0072476E" w:rsidP="000D50C1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5D01A8" w:rsidRPr="000D50C1" w:rsidRDefault="005D01A8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0D50C1">
        <w:rPr>
          <w:rFonts w:asciiTheme="minorHAnsi" w:hAnsiTheme="minorHAnsi" w:cstheme="minorHAnsi"/>
          <w:b/>
          <w:color w:val="222222"/>
          <w:sz w:val="22"/>
          <w:szCs w:val="22"/>
        </w:rPr>
        <w:t>Resumen</w:t>
      </w:r>
    </w:p>
    <w:p w:rsidR="0069013F" w:rsidRPr="000D50C1" w:rsidRDefault="0069013F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5D01A8" w:rsidRPr="000D50C1" w:rsidRDefault="005D01A8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69013F" w:rsidRDefault="0069013F" w:rsidP="0069013F">
      <w:pP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:rsidR="007E2A79" w:rsidRDefault="007E2A79" w:rsidP="00082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t>¿E</w:t>
      </w:r>
      <w:r w:rsidRPr="007E2A79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ste plan </w:t>
      </w:r>
      <w:r>
        <w:rPr>
          <w:rFonts w:asciiTheme="minorHAnsi" w:hAnsiTheme="minorHAnsi" w:cstheme="minorHAnsi"/>
          <w:b/>
          <w:color w:val="222222"/>
          <w:sz w:val="22"/>
          <w:szCs w:val="22"/>
        </w:rPr>
        <w:t xml:space="preserve">es </w:t>
      </w:r>
      <w:r w:rsidRPr="007E2A79">
        <w:rPr>
          <w:rFonts w:asciiTheme="minorHAnsi" w:hAnsiTheme="minorHAnsi" w:cstheme="minorHAnsi"/>
          <w:b/>
          <w:color w:val="222222"/>
          <w:sz w:val="22"/>
          <w:szCs w:val="22"/>
        </w:rPr>
        <w:t>una continuación de un plan de trabajo anterior desarrollado en el CESIMAR por la misma persona que postula</w:t>
      </w:r>
      <w:r w:rsidR="00145D6F">
        <w:rPr>
          <w:rFonts w:asciiTheme="minorHAnsi" w:hAnsiTheme="minorHAnsi" w:cstheme="minorHAnsi"/>
          <w:b/>
          <w:color w:val="222222"/>
          <w:sz w:val="22"/>
          <w:szCs w:val="22"/>
        </w:rPr>
        <w:t>?</w:t>
      </w:r>
      <w:r w:rsidRPr="007E2A79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(ej. beca postdoc continuación de la beca doctoral, ingreso CIC continuación del tema de la bec</w:t>
      </w:r>
      <w:r w:rsidR="00145D6F">
        <w:rPr>
          <w:rFonts w:asciiTheme="minorHAnsi" w:hAnsiTheme="minorHAnsi" w:cstheme="minorHAnsi"/>
          <w:b/>
          <w:color w:val="222222"/>
          <w:sz w:val="22"/>
          <w:szCs w:val="22"/>
        </w:rPr>
        <w:t>a</w:t>
      </w:r>
      <w:r w:rsidRPr="007E2A79">
        <w:rPr>
          <w:rFonts w:asciiTheme="minorHAnsi" w:hAnsiTheme="minorHAnsi" w:cstheme="minorHAnsi"/>
          <w:b/>
          <w:color w:val="222222"/>
          <w:sz w:val="22"/>
          <w:szCs w:val="22"/>
        </w:rPr>
        <w:t>postdoc)</w:t>
      </w:r>
      <w:r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Marque la opción que más se aproxime a su situación.</w:t>
      </w:r>
    </w:p>
    <w:p w:rsidR="00082B37" w:rsidRDefault="00AE44D8" w:rsidP="00082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222222"/>
            <w:sz w:val="22"/>
            <w:szCs w:val="22"/>
          </w:rPr>
          <w:id w:val="647866200"/>
        </w:sdtPr>
        <w:sdtContent>
          <w:r w:rsidR="00D30C30">
            <w:rPr>
              <w:rFonts w:ascii="MS Gothic" w:eastAsia="MS Gothic" w:hAnsi="MS Gothic" w:cstheme="minorHAnsi" w:hint="eastAsia"/>
              <w:b/>
              <w:color w:val="222222"/>
              <w:sz w:val="22"/>
              <w:szCs w:val="22"/>
            </w:rPr>
            <w:t>☐</w:t>
          </w:r>
        </w:sdtContent>
      </w:sdt>
      <w:r w:rsidR="007E2A79">
        <w:rPr>
          <w:rFonts w:asciiTheme="minorHAnsi" w:hAnsiTheme="minorHAnsi" w:cstheme="minorHAnsi"/>
          <w:b/>
          <w:color w:val="222222"/>
          <w:sz w:val="22"/>
          <w:szCs w:val="22"/>
        </w:rPr>
        <w:t>S</w:t>
      </w:r>
      <w:r w:rsidR="00082B37">
        <w:rPr>
          <w:rFonts w:asciiTheme="minorHAnsi" w:hAnsiTheme="minorHAnsi" w:cstheme="minorHAnsi"/>
          <w:b/>
          <w:color w:val="222222"/>
          <w:sz w:val="22"/>
          <w:szCs w:val="22"/>
        </w:rPr>
        <w:t>í</w:t>
      </w:r>
      <w:r w:rsidR="00082B37">
        <w:rPr>
          <w:rFonts w:asciiTheme="minorHAnsi" w:hAnsiTheme="minorHAnsi" w:cstheme="minorHAnsi"/>
          <w:b/>
          <w:color w:val="222222"/>
          <w:sz w:val="22"/>
          <w:szCs w:val="22"/>
        </w:rPr>
        <w:tab/>
      </w:r>
      <w:sdt>
        <w:sdtPr>
          <w:rPr>
            <w:rFonts w:asciiTheme="minorHAnsi" w:hAnsiTheme="minorHAnsi" w:cstheme="minorHAnsi"/>
            <w:b/>
            <w:color w:val="222222"/>
            <w:sz w:val="22"/>
            <w:szCs w:val="22"/>
          </w:rPr>
          <w:id w:val="-1806613603"/>
        </w:sdtPr>
        <w:sdtContent>
          <w:r w:rsidR="00D30C30">
            <w:rPr>
              <w:rFonts w:ascii="MS Gothic" w:eastAsia="MS Gothic" w:hAnsi="MS Gothic" w:cstheme="minorHAnsi" w:hint="eastAsia"/>
              <w:b/>
              <w:color w:val="222222"/>
              <w:sz w:val="22"/>
              <w:szCs w:val="22"/>
            </w:rPr>
            <w:t>☐</w:t>
          </w:r>
        </w:sdtContent>
      </w:sdt>
      <w:r w:rsidR="00082B37">
        <w:rPr>
          <w:rFonts w:asciiTheme="minorHAnsi" w:hAnsiTheme="minorHAnsi" w:cstheme="minorHAnsi"/>
          <w:b/>
          <w:color w:val="222222"/>
          <w:sz w:val="22"/>
          <w:szCs w:val="22"/>
        </w:rPr>
        <w:t>no</w:t>
      </w:r>
    </w:p>
    <w:p w:rsidR="007E2A79" w:rsidRDefault="007E2A79" w:rsidP="0069013F">
      <w:pP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</w:p>
    <w:p w:rsidR="005D01A8" w:rsidRPr="000D50C1" w:rsidRDefault="005D01A8" w:rsidP="00690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0D50C1">
        <w:rPr>
          <w:rFonts w:asciiTheme="minorHAnsi" w:hAnsiTheme="minorHAnsi" w:cstheme="minorHAnsi"/>
          <w:b/>
          <w:color w:val="222222"/>
          <w:sz w:val="22"/>
          <w:szCs w:val="22"/>
        </w:rPr>
        <w:t>Justificación sobre la elección del CESIMAR-CONICET como lugar de trabajo para el desarrollo de</w:t>
      </w:r>
      <w:r w:rsidR="00FF4604">
        <w:rPr>
          <w:rFonts w:asciiTheme="minorHAnsi" w:hAnsiTheme="minorHAnsi" w:cstheme="minorHAnsi"/>
          <w:b/>
          <w:color w:val="222222"/>
          <w:sz w:val="22"/>
          <w:szCs w:val="22"/>
        </w:rPr>
        <w:t>l proyecto</w:t>
      </w:r>
    </w:p>
    <w:p w:rsidR="005D01A8" w:rsidRPr="000D50C1" w:rsidRDefault="005D01A8" w:rsidP="00690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5D01A8" w:rsidRPr="000D50C1" w:rsidRDefault="005D01A8" w:rsidP="00690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5D01A8" w:rsidRPr="000D50C1" w:rsidRDefault="005D01A8" w:rsidP="000D50C1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5D01A8" w:rsidRPr="000D50C1" w:rsidRDefault="005D01A8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0D50C1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Financiamiento previsto para el </w:t>
      </w:r>
      <w:r w:rsidR="000D50C1" w:rsidRPr="000D50C1">
        <w:rPr>
          <w:rFonts w:asciiTheme="minorHAnsi" w:hAnsiTheme="minorHAnsi" w:cstheme="minorHAnsi"/>
          <w:b/>
          <w:color w:val="222222"/>
          <w:sz w:val="22"/>
          <w:szCs w:val="22"/>
        </w:rPr>
        <w:t>desarrollo del plan de trabajo</w:t>
      </w:r>
      <w:r w:rsidR="00FF4604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(cuando corresponda)</w:t>
      </w:r>
    </w:p>
    <w:p w:rsidR="005D01A8" w:rsidRPr="000D50C1" w:rsidRDefault="005D01A8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5D01A8" w:rsidRPr="000D50C1" w:rsidRDefault="005D01A8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5D01A8" w:rsidRPr="000D50C1" w:rsidRDefault="005D01A8" w:rsidP="000D50C1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0D50C1" w:rsidRPr="000D50C1" w:rsidRDefault="007E2A79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  <w:r w:rsidRPr="007E2A79">
        <w:rPr>
          <w:rFonts w:asciiTheme="minorHAnsi" w:hAnsiTheme="minorHAnsi" w:cstheme="minorHAnsi"/>
          <w:b/>
          <w:color w:val="222222"/>
          <w:sz w:val="22"/>
          <w:szCs w:val="22"/>
        </w:rPr>
        <w:t>Liste y justifique los Recursos materiales / humanos solicitados al CESIMAR y/o el CCT CONICET-CENPAT para garantizar la ejecución del plan de trabajo</w:t>
      </w:r>
    </w:p>
    <w:p w:rsidR="000D50C1" w:rsidRPr="000D50C1" w:rsidRDefault="000D50C1" w:rsidP="000D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0D50C1" w:rsidRPr="000D50C1" w:rsidRDefault="000D50C1" w:rsidP="000D50C1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9C17D2" w:rsidRPr="000D50C1" w:rsidRDefault="009C17D2" w:rsidP="009C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b/>
          <w:color w:val="222222"/>
          <w:sz w:val="22"/>
          <w:szCs w:val="22"/>
        </w:rPr>
        <w:t>Otra información que considere relevante</w:t>
      </w:r>
    </w:p>
    <w:p w:rsidR="009C17D2" w:rsidRPr="000D50C1" w:rsidRDefault="009C17D2" w:rsidP="009C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9C17D2" w:rsidRPr="000D50C1" w:rsidRDefault="009C17D2" w:rsidP="009C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040C5A" w:rsidRPr="000D50C1" w:rsidRDefault="00040C5A" w:rsidP="00040C5A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040C5A" w:rsidRPr="000D50C1" w:rsidRDefault="00040C5A" w:rsidP="00040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  <w:r w:rsidRPr="003035DA">
        <w:rPr>
          <w:rFonts w:ascii="Arial" w:hAnsi="Arial" w:cs="Arial"/>
          <w:color w:val="000000"/>
          <w:sz w:val="22"/>
          <w:szCs w:val="22"/>
          <w:highlight w:val="yellow"/>
        </w:rPr>
        <w:t>Declaro como director de este proyecto que he consultado sobre la factibilidad del servicio del CCT con el responsable del Servicio</w:t>
      </w:r>
    </w:p>
    <w:p w:rsidR="00040C5A" w:rsidRPr="000D50C1" w:rsidRDefault="00040C5A" w:rsidP="00040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9C17D2" w:rsidRPr="000D50C1" w:rsidRDefault="009C17D2" w:rsidP="009C17D2">
      <w:p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</w:p>
    <w:p w:rsidR="005D01A8" w:rsidRDefault="005D01A8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9C17D2" w:rsidRDefault="009C17D2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9C17D2" w:rsidRDefault="009C17D2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9C17D2" w:rsidRDefault="009C17D2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9C17D2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AR"/>
        </w:rPr>
        <w:t>……………………………………………………………</w:t>
      </w:r>
    </w:p>
    <w:p w:rsidR="009C17D2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AR"/>
        </w:rPr>
        <w:t xml:space="preserve">Firma Postulante </w:t>
      </w:r>
      <w:r w:rsidRPr="00BF5DF1">
        <w:rPr>
          <w:rFonts w:asciiTheme="minorHAnsi" w:hAnsiTheme="minorHAnsi" w:cstheme="minorHAnsi"/>
          <w:bCs/>
          <w:i/>
          <w:sz w:val="22"/>
          <w:szCs w:val="22"/>
          <w:lang w:eastAsia="es-AR"/>
        </w:rPr>
        <w:t>(se admite la inserción de firma digital)</w:t>
      </w: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BF5DF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AR"/>
        </w:rPr>
        <w:lastRenderedPageBreak/>
        <w:t>……………………………………………………………</w:t>
      </w: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AR"/>
        </w:rPr>
        <w:t>Firma de</w:t>
      </w:r>
      <w:r w:rsidR="00D30C30">
        <w:rPr>
          <w:rFonts w:asciiTheme="minorHAnsi" w:hAnsiTheme="minorHAnsi" w:cstheme="minorHAnsi"/>
          <w:b/>
          <w:bCs/>
          <w:sz w:val="22"/>
          <w:szCs w:val="22"/>
          <w:lang w:eastAsia="es-AR"/>
        </w:rPr>
        <w:t xml:space="preserve"> Director/a que se propone</w:t>
      </w:r>
      <w:r w:rsidRPr="00BF5DF1">
        <w:rPr>
          <w:rFonts w:asciiTheme="minorHAnsi" w:hAnsiTheme="minorHAnsi" w:cstheme="minorHAnsi"/>
          <w:bCs/>
          <w:i/>
          <w:sz w:val="22"/>
          <w:szCs w:val="22"/>
          <w:lang w:eastAsia="es-AR"/>
        </w:rPr>
        <w:t>(se admite la inserción de firma digital)</w:t>
      </w: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p w:rsidR="00BF5DF1" w:rsidRDefault="00BF5DF1" w:rsidP="00BF5DF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AR"/>
        </w:rPr>
        <w:t>……………………………………………………………</w:t>
      </w:r>
    </w:p>
    <w:p w:rsidR="00BF5DF1" w:rsidRPr="009C17D2" w:rsidRDefault="00BF5DF1" w:rsidP="00BF5DF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AR"/>
        </w:rPr>
        <w:t>Firma del Codirector</w:t>
      </w:r>
      <w:r w:rsidR="00D30C30">
        <w:rPr>
          <w:rFonts w:asciiTheme="minorHAnsi" w:hAnsiTheme="minorHAnsi" w:cstheme="minorHAnsi"/>
          <w:b/>
          <w:bCs/>
          <w:sz w:val="22"/>
          <w:szCs w:val="22"/>
          <w:lang w:eastAsia="es-AR"/>
        </w:rPr>
        <w:t>/a que se propone</w:t>
      </w:r>
      <w:r w:rsidRPr="00BF5DF1">
        <w:rPr>
          <w:rFonts w:asciiTheme="minorHAnsi" w:hAnsiTheme="minorHAnsi" w:cstheme="minorHAnsi"/>
          <w:bCs/>
          <w:i/>
          <w:sz w:val="22"/>
          <w:szCs w:val="22"/>
          <w:lang w:eastAsia="es-AR"/>
        </w:rPr>
        <w:t>(se admite la inserción de firma digital)</w:t>
      </w:r>
    </w:p>
    <w:p w:rsidR="00BF5DF1" w:rsidRPr="009C17D2" w:rsidRDefault="00BF5DF1" w:rsidP="000D50C1">
      <w:pPr>
        <w:autoSpaceDE w:val="0"/>
        <w:autoSpaceDN w:val="0"/>
        <w:adjustRightInd w:val="0"/>
        <w:ind w:right="-285"/>
        <w:rPr>
          <w:rFonts w:asciiTheme="minorHAnsi" w:hAnsiTheme="minorHAnsi" w:cstheme="minorHAnsi"/>
          <w:b/>
          <w:bCs/>
          <w:sz w:val="22"/>
          <w:szCs w:val="22"/>
          <w:lang w:eastAsia="es-AR"/>
        </w:rPr>
      </w:pPr>
    </w:p>
    <w:sectPr w:rsidR="00BF5DF1" w:rsidRPr="009C17D2" w:rsidSect="005D01A8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1133" w:bottom="1327" w:left="1701" w:header="426" w:footer="284" w:gutter="0"/>
      <w:paperSrc w:first="15" w:other="15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43D" w:rsidRDefault="0084243D">
      <w:r>
        <w:separator/>
      </w:r>
    </w:p>
  </w:endnote>
  <w:endnote w:type="continuationSeparator" w:id="1">
    <w:p w:rsidR="0084243D" w:rsidRDefault="00842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utig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3F" w:rsidRDefault="00AE44D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69013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9013F" w:rsidRDefault="0069013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3F" w:rsidRPr="00A3743D" w:rsidRDefault="0069013F" w:rsidP="00AC1145">
    <w:pPr>
      <w:tabs>
        <w:tab w:val="left" w:pos="2268"/>
      </w:tabs>
      <w:jc w:val="center"/>
      <w:rPr>
        <w:rFonts w:ascii="Frutiger" w:hAnsi="Frutiger" w:cs="Arial"/>
        <w:sz w:val="22"/>
        <w:szCs w:val="22"/>
      </w:rPr>
    </w:pPr>
    <w:r w:rsidRPr="00A3743D">
      <w:rPr>
        <w:rFonts w:ascii="Frutiger" w:hAnsi="Frutiger" w:cs="Arial"/>
        <w:sz w:val="22"/>
        <w:szCs w:val="22"/>
      </w:rPr>
      <w:t>Boulevard Brown 2915 CP (U9120ACD) Puerto Madryn, Provincia de Chubut</w:t>
    </w:r>
  </w:p>
  <w:p w:rsidR="0069013F" w:rsidRPr="00C71291" w:rsidRDefault="0069013F" w:rsidP="00AC1145">
    <w:pPr>
      <w:tabs>
        <w:tab w:val="left" w:pos="2268"/>
      </w:tabs>
      <w:jc w:val="center"/>
      <w:rPr>
        <w:rFonts w:ascii="Arial" w:hAnsi="Arial" w:cs="Arial"/>
        <w:b/>
        <w:sz w:val="22"/>
        <w:szCs w:val="22"/>
      </w:rPr>
    </w:pPr>
    <w:r w:rsidRPr="00A3743D">
      <w:rPr>
        <w:rFonts w:ascii="Frutiger" w:hAnsi="Frutiger" w:cs="Arial"/>
        <w:sz w:val="22"/>
        <w:szCs w:val="22"/>
      </w:rPr>
      <w:t>Tel.: (0280) 4883184 líneas rotativas</w:t>
    </w:r>
  </w:p>
  <w:p w:rsidR="0069013F" w:rsidRPr="00113A80" w:rsidRDefault="00AE44D8" w:rsidP="00AC1145">
    <w:pPr>
      <w:tabs>
        <w:tab w:val="left" w:pos="2268"/>
      </w:tabs>
      <w:jc w:val="center"/>
      <w:rPr>
        <w:rFonts w:ascii="Calibri" w:hAnsi="Calibri" w:cs="Arial"/>
      </w:rPr>
    </w:pPr>
    <w:hyperlink r:id="rId1" w:history="1">
      <w:r w:rsidR="0069013F" w:rsidRPr="00113A80">
        <w:rPr>
          <w:rStyle w:val="Hipervnculo"/>
          <w:rFonts w:ascii="Calibri" w:hAnsi="Calibri" w:cs="Arial"/>
        </w:rPr>
        <w:t>www.cenpat-conicet.gob.ar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263" w:rsidRDefault="00AE44D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5E426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E4263" w:rsidRDefault="005E4263">
    <w:pPr>
      <w:pStyle w:val="Piedepgina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D4D" w:rsidRPr="00A3743D" w:rsidRDefault="00520D4D" w:rsidP="00AC1145">
    <w:pPr>
      <w:tabs>
        <w:tab w:val="left" w:pos="2268"/>
      </w:tabs>
      <w:jc w:val="center"/>
      <w:rPr>
        <w:rFonts w:ascii="Frutiger" w:hAnsi="Frutiger" w:cs="Arial"/>
        <w:sz w:val="22"/>
        <w:szCs w:val="22"/>
      </w:rPr>
    </w:pPr>
    <w:r w:rsidRPr="00A3743D">
      <w:rPr>
        <w:rFonts w:ascii="Frutiger" w:hAnsi="Frutiger" w:cs="Arial"/>
        <w:sz w:val="22"/>
        <w:szCs w:val="22"/>
      </w:rPr>
      <w:t>Boulevard Brown 2915 CP (U9120ACD) Puerto Madryn, Provincia de Chubut</w:t>
    </w:r>
  </w:p>
  <w:p w:rsidR="00F860D6" w:rsidRPr="00C71291" w:rsidRDefault="00520D4D" w:rsidP="00AC1145">
    <w:pPr>
      <w:tabs>
        <w:tab w:val="left" w:pos="2268"/>
      </w:tabs>
      <w:jc w:val="center"/>
      <w:rPr>
        <w:rFonts w:ascii="Arial" w:hAnsi="Arial" w:cs="Arial"/>
        <w:b/>
        <w:sz w:val="22"/>
        <w:szCs w:val="22"/>
      </w:rPr>
    </w:pPr>
    <w:r w:rsidRPr="00A3743D">
      <w:rPr>
        <w:rFonts w:ascii="Frutiger" w:hAnsi="Frutiger" w:cs="Arial"/>
        <w:sz w:val="22"/>
        <w:szCs w:val="22"/>
      </w:rPr>
      <w:t>Tel.: (0280) 4883184 líneas rotativas</w:t>
    </w:r>
  </w:p>
  <w:p w:rsidR="00F860D6" w:rsidRPr="00113A80" w:rsidRDefault="00AE44D8" w:rsidP="00AC1145">
    <w:pPr>
      <w:tabs>
        <w:tab w:val="left" w:pos="2268"/>
      </w:tabs>
      <w:jc w:val="center"/>
      <w:rPr>
        <w:rFonts w:ascii="Calibri" w:hAnsi="Calibri" w:cs="Arial"/>
      </w:rPr>
    </w:pPr>
    <w:hyperlink r:id="rId1" w:history="1">
      <w:r w:rsidR="00F860D6" w:rsidRPr="00113A80">
        <w:rPr>
          <w:rStyle w:val="Hipervnculo"/>
          <w:rFonts w:ascii="Calibri" w:hAnsi="Calibri" w:cs="Arial"/>
        </w:rPr>
        <w:t>www.cenpat-conicet.gob.ar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43D" w:rsidRDefault="0084243D">
      <w:r>
        <w:separator/>
      </w:r>
    </w:p>
  </w:footnote>
  <w:footnote w:type="continuationSeparator" w:id="1">
    <w:p w:rsidR="0084243D" w:rsidRDefault="008424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3F" w:rsidRDefault="0069013F" w:rsidP="00D66696">
    <w:pPr>
      <w:spacing w:line="240" w:lineRule="atLeast"/>
      <w:contextualSpacing/>
      <w:jc w:val="center"/>
      <w:rPr>
        <w:noProof/>
      </w:rPr>
    </w:pPr>
    <w:r w:rsidRPr="007C4A89">
      <w:rPr>
        <w:noProof/>
      </w:rPr>
      <w:drawing>
        <wp:inline distT="0" distB="0" distL="0" distR="0">
          <wp:extent cx="2428875" cy="781050"/>
          <wp:effectExtent l="0" t="0" r="0" b="0"/>
          <wp:docPr id="3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013F" w:rsidRDefault="0069013F" w:rsidP="00D66696">
    <w:pPr>
      <w:spacing w:line="20" w:lineRule="exact"/>
      <w:jc w:val="center"/>
      <w:rPr>
        <w:rStyle w:val="Textoennegrita"/>
        <w:rFonts w:ascii="Comic Sans MS" w:hAnsi="Comic Sans MS"/>
        <w:color w:val="000080"/>
      </w:rPr>
    </w:pPr>
  </w:p>
  <w:p w:rsidR="0069013F" w:rsidRDefault="0069013F" w:rsidP="00D66696">
    <w:pPr>
      <w:spacing w:line="20" w:lineRule="exact"/>
      <w:jc w:val="center"/>
      <w:rPr>
        <w:rStyle w:val="Textoennegrita"/>
        <w:rFonts w:ascii="Comic Sans MS" w:hAnsi="Comic Sans MS"/>
        <w:color w:val="000080"/>
      </w:rPr>
    </w:pPr>
  </w:p>
  <w:p w:rsidR="0069013F" w:rsidRDefault="0069013F" w:rsidP="00D66696">
    <w:pPr>
      <w:spacing w:line="20" w:lineRule="exact"/>
      <w:jc w:val="center"/>
      <w:rPr>
        <w:noProof/>
      </w:rPr>
    </w:pPr>
  </w:p>
  <w:p w:rsidR="0069013F" w:rsidRPr="009D7692" w:rsidRDefault="0069013F" w:rsidP="00D66696">
    <w:pPr>
      <w:spacing w:line="0" w:lineRule="atLeast"/>
      <w:jc w:val="center"/>
      <w:rPr>
        <w:sz w:val="22"/>
        <w:szCs w:val="22"/>
      </w:rPr>
    </w:pPr>
    <w:r w:rsidRPr="009D7692">
      <w:rPr>
        <w:sz w:val="22"/>
        <w:szCs w:val="22"/>
      </w:rPr>
      <w:t>Consejo Nacional de Investigaciones Científicas y Técnicas</w:t>
    </w:r>
  </w:p>
  <w:p w:rsidR="0069013F" w:rsidRPr="009D7692" w:rsidRDefault="0069013F" w:rsidP="00A3743D">
    <w:pPr>
      <w:jc w:val="center"/>
      <w:rPr>
        <w:sz w:val="22"/>
        <w:szCs w:val="22"/>
      </w:rPr>
    </w:pPr>
    <w:r w:rsidRPr="009D7692">
      <w:rPr>
        <w:sz w:val="22"/>
        <w:szCs w:val="22"/>
      </w:rPr>
      <w:t>Centro para el Estudio de Sistemas Marinos</w:t>
    </w:r>
  </w:p>
  <w:p w:rsidR="0069013F" w:rsidRPr="00797366" w:rsidRDefault="0069013F" w:rsidP="00C1654B">
    <w:pPr>
      <w:jc w:val="center"/>
      <w:rPr>
        <w:rFonts w:ascii="Frutiger" w:hAnsi="Frutiger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696" w:rsidRDefault="00391B59" w:rsidP="00D66696">
    <w:pPr>
      <w:spacing w:line="240" w:lineRule="atLeast"/>
      <w:contextualSpacing/>
      <w:jc w:val="center"/>
      <w:rPr>
        <w:noProof/>
      </w:rPr>
    </w:pPr>
    <w:r w:rsidRPr="007C4A89">
      <w:rPr>
        <w:noProof/>
      </w:rPr>
      <w:drawing>
        <wp:inline distT="0" distB="0" distL="0" distR="0">
          <wp:extent cx="2428875" cy="781050"/>
          <wp:effectExtent l="0" t="0" r="0" b="0"/>
          <wp:docPr id="2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6696" w:rsidRDefault="00D66696" w:rsidP="00D66696">
    <w:pPr>
      <w:spacing w:line="20" w:lineRule="exact"/>
      <w:jc w:val="center"/>
      <w:rPr>
        <w:rStyle w:val="Textoennegrita"/>
        <w:rFonts w:ascii="Comic Sans MS" w:hAnsi="Comic Sans MS"/>
        <w:color w:val="000080"/>
      </w:rPr>
    </w:pPr>
  </w:p>
  <w:p w:rsidR="00914DC6" w:rsidRDefault="00914DC6" w:rsidP="00D66696">
    <w:pPr>
      <w:spacing w:line="20" w:lineRule="exact"/>
      <w:jc w:val="center"/>
      <w:rPr>
        <w:rStyle w:val="Textoennegrita"/>
        <w:rFonts w:ascii="Comic Sans MS" w:hAnsi="Comic Sans MS"/>
        <w:color w:val="000080"/>
      </w:rPr>
    </w:pPr>
  </w:p>
  <w:p w:rsidR="00914DC6" w:rsidRDefault="00914DC6" w:rsidP="00D66696">
    <w:pPr>
      <w:spacing w:line="20" w:lineRule="exact"/>
      <w:jc w:val="center"/>
      <w:rPr>
        <w:noProof/>
      </w:rPr>
    </w:pPr>
  </w:p>
  <w:p w:rsidR="00B66E7A" w:rsidRPr="009D7692" w:rsidRDefault="005E4263" w:rsidP="00D66696">
    <w:pPr>
      <w:spacing w:line="0" w:lineRule="atLeast"/>
      <w:jc w:val="center"/>
      <w:rPr>
        <w:sz w:val="22"/>
        <w:szCs w:val="22"/>
      </w:rPr>
    </w:pPr>
    <w:r w:rsidRPr="009D7692">
      <w:rPr>
        <w:sz w:val="22"/>
        <w:szCs w:val="22"/>
      </w:rPr>
      <w:t>Consejo Nacional de Investigaciones Científicas y Técnicas</w:t>
    </w:r>
  </w:p>
  <w:p w:rsidR="005E4263" w:rsidRPr="009D7692" w:rsidRDefault="009715DF" w:rsidP="00A3743D">
    <w:pPr>
      <w:jc w:val="center"/>
      <w:rPr>
        <w:sz w:val="22"/>
        <w:szCs w:val="22"/>
      </w:rPr>
    </w:pPr>
    <w:r w:rsidRPr="009D7692">
      <w:rPr>
        <w:sz w:val="22"/>
        <w:szCs w:val="22"/>
      </w:rPr>
      <w:t>Centro p</w:t>
    </w:r>
    <w:r w:rsidR="00D34F0B" w:rsidRPr="009D7692">
      <w:rPr>
        <w:sz w:val="22"/>
        <w:szCs w:val="22"/>
      </w:rPr>
      <w:t>ara el Estudio de Sistemas Marinos</w:t>
    </w:r>
  </w:p>
  <w:p w:rsidR="00297543" w:rsidRPr="00797366" w:rsidRDefault="00297543" w:rsidP="00C1654B">
    <w:pPr>
      <w:jc w:val="center"/>
      <w:rPr>
        <w:rFonts w:ascii="Frutiger" w:hAnsi="Frutiger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63A92"/>
    <w:multiLevelType w:val="multilevel"/>
    <w:tmpl w:val="5936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B6F1F"/>
    <w:multiLevelType w:val="multilevel"/>
    <w:tmpl w:val="A072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F90DA3"/>
    <w:multiLevelType w:val="hybridMultilevel"/>
    <w:tmpl w:val="D752F8D8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D132B8"/>
    <w:multiLevelType w:val="hybridMultilevel"/>
    <w:tmpl w:val="D848EA2A"/>
    <w:lvl w:ilvl="0" w:tplc="7AC2CA0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E474B4B"/>
    <w:multiLevelType w:val="hybridMultilevel"/>
    <w:tmpl w:val="9900FAD6"/>
    <w:lvl w:ilvl="0" w:tplc="0C0A0001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5">
    <w:nsid w:val="224C023B"/>
    <w:multiLevelType w:val="hybridMultilevel"/>
    <w:tmpl w:val="F2949774"/>
    <w:lvl w:ilvl="0" w:tplc="0C0A0017">
      <w:start w:val="1"/>
      <w:numFmt w:val="lowerLetter"/>
      <w:lvlText w:val="%1)"/>
      <w:lvlJc w:val="left"/>
      <w:pPr>
        <w:tabs>
          <w:tab w:val="num" w:pos="76"/>
        </w:tabs>
        <w:ind w:left="76" w:hanging="360"/>
      </w:pPr>
    </w:lvl>
    <w:lvl w:ilvl="1" w:tplc="0C0A000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C0A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C0A000F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6">
    <w:nsid w:val="29D93305"/>
    <w:multiLevelType w:val="singleLevel"/>
    <w:tmpl w:val="2EC4995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7">
    <w:nsid w:val="36FE7409"/>
    <w:multiLevelType w:val="hybridMultilevel"/>
    <w:tmpl w:val="D75C7B0E"/>
    <w:lvl w:ilvl="0" w:tplc="361C2294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68CB750A"/>
    <w:multiLevelType w:val="hybridMultilevel"/>
    <w:tmpl w:val="65060DB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64178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51E01"/>
    <w:multiLevelType w:val="hybridMultilevel"/>
    <w:tmpl w:val="B0D8DE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2B51D6"/>
    <w:multiLevelType w:val="hybridMultilevel"/>
    <w:tmpl w:val="ABB49F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8400FA7"/>
    <w:multiLevelType w:val="hybridMultilevel"/>
    <w:tmpl w:val="BE16FC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E8048B"/>
    <w:multiLevelType w:val="hybridMultilevel"/>
    <w:tmpl w:val="E5D4AD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DC603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8"/>
  </w:num>
  <w:num w:numId="7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5E4263"/>
    <w:rsid w:val="000033BA"/>
    <w:rsid w:val="00006389"/>
    <w:rsid w:val="0003458D"/>
    <w:rsid w:val="00040C5A"/>
    <w:rsid w:val="0004527C"/>
    <w:rsid w:val="000625EB"/>
    <w:rsid w:val="00066189"/>
    <w:rsid w:val="00074C1D"/>
    <w:rsid w:val="00076390"/>
    <w:rsid w:val="00082B37"/>
    <w:rsid w:val="000865D2"/>
    <w:rsid w:val="000A6BBE"/>
    <w:rsid w:val="000B7FB9"/>
    <w:rsid w:val="000C0A01"/>
    <w:rsid w:val="000D50C1"/>
    <w:rsid w:val="000D6AF0"/>
    <w:rsid w:val="000F204E"/>
    <w:rsid w:val="000F4DB3"/>
    <w:rsid w:val="000F6675"/>
    <w:rsid w:val="001133B6"/>
    <w:rsid w:val="00113A80"/>
    <w:rsid w:val="00136A29"/>
    <w:rsid w:val="00145D6F"/>
    <w:rsid w:val="00146C1F"/>
    <w:rsid w:val="00150804"/>
    <w:rsid w:val="001554BE"/>
    <w:rsid w:val="00156D4B"/>
    <w:rsid w:val="00170F8E"/>
    <w:rsid w:val="001933A5"/>
    <w:rsid w:val="001A01AE"/>
    <w:rsid w:val="001B0974"/>
    <w:rsid w:val="001C0CC2"/>
    <w:rsid w:val="001C169A"/>
    <w:rsid w:val="001C30D3"/>
    <w:rsid w:val="001C6730"/>
    <w:rsid w:val="001D3127"/>
    <w:rsid w:val="001E0883"/>
    <w:rsid w:val="001E54E6"/>
    <w:rsid w:val="001E61FE"/>
    <w:rsid w:val="001F7426"/>
    <w:rsid w:val="0021767C"/>
    <w:rsid w:val="00222EAF"/>
    <w:rsid w:val="00276C9A"/>
    <w:rsid w:val="00294F03"/>
    <w:rsid w:val="00297543"/>
    <w:rsid w:val="002A7724"/>
    <w:rsid w:val="002B1237"/>
    <w:rsid w:val="002B7B87"/>
    <w:rsid w:val="003143C8"/>
    <w:rsid w:val="00315E51"/>
    <w:rsid w:val="003200C8"/>
    <w:rsid w:val="003337E5"/>
    <w:rsid w:val="00350CDD"/>
    <w:rsid w:val="00350E98"/>
    <w:rsid w:val="0037717D"/>
    <w:rsid w:val="00391B59"/>
    <w:rsid w:val="003A0ED5"/>
    <w:rsid w:val="003B719A"/>
    <w:rsid w:val="003E1CEF"/>
    <w:rsid w:val="003F0E0A"/>
    <w:rsid w:val="004106EB"/>
    <w:rsid w:val="00441AEE"/>
    <w:rsid w:val="00445BAB"/>
    <w:rsid w:val="00452D01"/>
    <w:rsid w:val="0046715B"/>
    <w:rsid w:val="004759D1"/>
    <w:rsid w:val="00480C2B"/>
    <w:rsid w:val="004823FF"/>
    <w:rsid w:val="00482C99"/>
    <w:rsid w:val="00484C42"/>
    <w:rsid w:val="00490FD2"/>
    <w:rsid w:val="004B476A"/>
    <w:rsid w:val="004C4FC2"/>
    <w:rsid w:val="004E29DA"/>
    <w:rsid w:val="004E4009"/>
    <w:rsid w:val="004F2651"/>
    <w:rsid w:val="004F6610"/>
    <w:rsid w:val="00520D4D"/>
    <w:rsid w:val="00587339"/>
    <w:rsid w:val="005A6630"/>
    <w:rsid w:val="005C6A10"/>
    <w:rsid w:val="005C77B9"/>
    <w:rsid w:val="005D01A8"/>
    <w:rsid w:val="005E1F1F"/>
    <w:rsid w:val="005E4263"/>
    <w:rsid w:val="005E48A5"/>
    <w:rsid w:val="005F6365"/>
    <w:rsid w:val="006111E4"/>
    <w:rsid w:val="006139EE"/>
    <w:rsid w:val="00626EFA"/>
    <w:rsid w:val="006308E8"/>
    <w:rsid w:val="00633661"/>
    <w:rsid w:val="0066354C"/>
    <w:rsid w:val="00667082"/>
    <w:rsid w:val="006711A3"/>
    <w:rsid w:val="0069013F"/>
    <w:rsid w:val="00691787"/>
    <w:rsid w:val="006963A5"/>
    <w:rsid w:val="006A087F"/>
    <w:rsid w:val="006A4430"/>
    <w:rsid w:val="006D71B9"/>
    <w:rsid w:val="007107B2"/>
    <w:rsid w:val="0072476E"/>
    <w:rsid w:val="007469CA"/>
    <w:rsid w:val="00765830"/>
    <w:rsid w:val="00767628"/>
    <w:rsid w:val="00775F2B"/>
    <w:rsid w:val="00777411"/>
    <w:rsid w:val="007841CD"/>
    <w:rsid w:val="00797366"/>
    <w:rsid w:val="007E2155"/>
    <w:rsid w:val="007E2A79"/>
    <w:rsid w:val="007F18D1"/>
    <w:rsid w:val="00804B87"/>
    <w:rsid w:val="00833DBD"/>
    <w:rsid w:val="0084243D"/>
    <w:rsid w:val="008468D7"/>
    <w:rsid w:val="0085613E"/>
    <w:rsid w:val="00896EA3"/>
    <w:rsid w:val="008B0499"/>
    <w:rsid w:val="008B0A12"/>
    <w:rsid w:val="008B1965"/>
    <w:rsid w:val="008D49D8"/>
    <w:rsid w:val="008D5CE2"/>
    <w:rsid w:val="008E6AF8"/>
    <w:rsid w:val="00902C84"/>
    <w:rsid w:val="00906525"/>
    <w:rsid w:val="00914DC6"/>
    <w:rsid w:val="0093494D"/>
    <w:rsid w:val="00937ACE"/>
    <w:rsid w:val="0094080E"/>
    <w:rsid w:val="0095442E"/>
    <w:rsid w:val="00960B02"/>
    <w:rsid w:val="009715DF"/>
    <w:rsid w:val="009B3D4B"/>
    <w:rsid w:val="009B722A"/>
    <w:rsid w:val="009C17D2"/>
    <w:rsid w:val="009D7692"/>
    <w:rsid w:val="00A26A6B"/>
    <w:rsid w:val="00A3743D"/>
    <w:rsid w:val="00A6006A"/>
    <w:rsid w:val="00A628EB"/>
    <w:rsid w:val="00A63B2E"/>
    <w:rsid w:val="00A85749"/>
    <w:rsid w:val="00A97DCC"/>
    <w:rsid w:val="00AB0FA5"/>
    <w:rsid w:val="00AB1574"/>
    <w:rsid w:val="00AC1145"/>
    <w:rsid w:val="00AD0EB2"/>
    <w:rsid w:val="00AE44D8"/>
    <w:rsid w:val="00B10AF7"/>
    <w:rsid w:val="00B25BBE"/>
    <w:rsid w:val="00B27E8B"/>
    <w:rsid w:val="00B37A26"/>
    <w:rsid w:val="00B37F06"/>
    <w:rsid w:val="00B639F4"/>
    <w:rsid w:val="00B66E7A"/>
    <w:rsid w:val="00B803D4"/>
    <w:rsid w:val="00B81B05"/>
    <w:rsid w:val="00B914FD"/>
    <w:rsid w:val="00BA040A"/>
    <w:rsid w:val="00BA1878"/>
    <w:rsid w:val="00BB6403"/>
    <w:rsid w:val="00BC105F"/>
    <w:rsid w:val="00BE0950"/>
    <w:rsid w:val="00BE26DC"/>
    <w:rsid w:val="00BF5DF1"/>
    <w:rsid w:val="00BF7687"/>
    <w:rsid w:val="00C04FDF"/>
    <w:rsid w:val="00C1333F"/>
    <w:rsid w:val="00C1654B"/>
    <w:rsid w:val="00C20A1B"/>
    <w:rsid w:val="00C233AA"/>
    <w:rsid w:val="00C27807"/>
    <w:rsid w:val="00C33F76"/>
    <w:rsid w:val="00C71291"/>
    <w:rsid w:val="00C84F87"/>
    <w:rsid w:val="00C957B0"/>
    <w:rsid w:val="00CA479C"/>
    <w:rsid w:val="00CA48F0"/>
    <w:rsid w:val="00CA66EB"/>
    <w:rsid w:val="00CB7110"/>
    <w:rsid w:val="00CC34ED"/>
    <w:rsid w:val="00D14858"/>
    <w:rsid w:val="00D2334B"/>
    <w:rsid w:val="00D2527C"/>
    <w:rsid w:val="00D25347"/>
    <w:rsid w:val="00D30C30"/>
    <w:rsid w:val="00D34F0B"/>
    <w:rsid w:val="00D66696"/>
    <w:rsid w:val="00D71066"/>
    <w:rsid w:val="00D733FB"/>
    <w:rsid w:val="00D76023"/>
    <w:rsid w:val="00D861B0"/>
    <w:rsid w:val="00D86992"/>
    <w:rsid w:val="00DA1EE6"/>
    <w:rsid w:val="00DC1034"/>
    <w:rsid w:val="00DF0F9F"/>
    <w:rsid w:val="00E138C3"/>
    <w:rsid w:val="00E40CB1"/>
    <w:rsid w:val="00E5214E"/>
    <w:rsid w:val="00E52700"/>
    <w:rsid w:val="00E700B3"/>
    <w:rsid w:val="00EB32C6"/>
    <w:rsid w:val="00EB64E6"/>
    <w:rsid w:val="00EC7E23"/>
    <w:rsid w:val="00ED2C0F"/>
    <w:rsid w:val="00ED395E"/>
    <w:rsid w:val="00EF16C5"/>
    <w:rsid w:val="00EF4578"/>
    <w:rsid w:val="00EF7675"/>
    <w:rsid w:val="00F153AE"/>
    <w:rsid w:val="00F41541"/>
    <w:rsid w:val="00F85AE8"/>
    <w:rsid w:val="00F860D6"/>
    <w:rsid w:val="00FB1E8B"/>
    <w:rsid w:val="00FB2C1D"/>
    <w:rsid w:val="00FC1556"/>
    <w:rsid w:val="00FC41AE"/>
    <w:rsid w:val="00FC5EE5"/>
    <w:rsid w:val="00FC7F51"/>
    <w:rsid w:val="00FE6077"/>
    <w:rsid w:val="00FF4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CB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41AEE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441AEE"/>
    <w:pPr>
      <w:keepNext/>
      <w:jc w:val="both"/>
      <w:outlineLvl w:val="1"/>
    </w:pPr>
    <w:rPr>
      <w:u w:val="single"/>
      <w:lang w:val="pt-BR"/>
    </w:rPr>
  </w:style>
  <w:style w:type="paragraph" w:styleId="Ttulo3">
    <w:name w:val="heading 3"/>
    <w:basedOn w:val="Normal"/>
    <w:next w:val="Normal"/>
    <w:qFormat/>
    <w:rsid w:val="00441AEE"/>
    <w:pPr>
      <w:keepNext/>
      <w:jc w:val="both"/>
      <w:outlineLvl w:val="2"/>
    </w:pPr>
    <w:rPr>
      <w:b/>
      <w:lang w:val="pt-BR"/>
    </w:rPr>
  </w:style>
  <w:style w:type="paragraph" w:styleId="Ttulo4">
    <w:name w:val="heading 4"/>
    <w:basedOn w:val="Normal"/>
    <w:next w:val="Normal"/>
    <w:qFormat/>
    <w:rsid w:val="00441AEE"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441AEE"/>
    <w:pPr>
      <w:keepNext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rsid w:val="00441AEE"/>
    <w:pPr>
      <w:keepNext/>
      <w:jc w:val="both"/>
      <w:outlineLvl w:val="5"/>
    </w:pPr>
    <w:rPr>
      <w:sz w:val="22"/>
      <w:u w:val="single"/>
    </w:rPr>
  </w:style>
  <w:style w:type="paragraph" w:styleId="Ttulo7">
    <w:name w:val="heading 7"/>
    <w:basedOn w:val="Normal"/>
    <w:next w:val="Normal"/>
    <w:qFormat/>
    <w:rsid w:val="00441AEE"/>
    <w:pPr>
      <w:keepNext/>
      <w:jc w:val="center"/>
      <w:outlineLvl w:val="6"/>
    </w:pPr>
    <w:rPr>
      <w:lang w:val="es-AR"/>
    </w:rPr>
  </w:style>
  <w:style w:type="paragraph" w:styleId="Ttulo8">
    <w:name w:val="heading 8"/>
    <w:basedOn w:val="Normal"/>
    <w:next w:val="Normal"/>
    <w:qFormat/>
    <w:rsid w:val="00441AEE"/>
    <w:pPr>
      <w:keepNext/>
      <w:tabs>
        <w:tab w:val="left" w:pos="7305"/>
      </w:tabs>
      <w:outlineLvl w:val="7"/>
    </w:pPr>
    <w:rPr>
      <w:u w:val="single"/>
      <w:lang w:val="es-AR"/>
    </w:rPr>
  </w:style>
  <w:style w:type="paragraph" w:styleId="Ttulo9">
    <w:name w:val="heading 9"/>
    <w:basedOn w:val="Normal"/>
    <w:next w:val="Normal"/>
    <w:qFormat/>
    <w:rsid w:val="00441AEE"/>
    <w:pPr>
      <w:keepNext/>
      <w:autoSpaceDE w:val="0"/>
      <w:autoSpaceDN w:val="0"/>
      <w:adjustRightInd w:val="0"/>
      <w:outlineLvl w:val="8"/>
    </w:pPr>
    <w:rPr>
      <w:rFonts w:ascii="TimesNewRomanPSMT" w:hAnsi="TimesNewRomanPSMT"/>
      <w:color w:val="000000"/>
      <w:sz w:val="22"/>
      <w:szCs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441AE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41AEE"/>
  </w:style>
  <w:style w:type="paragraph" w:styleId="Encabezado">
    <w:name w:val="header"/>
    <w:basedOn w:val="Normal"/>
    <w:rsid w:val="00441AE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441AEE"/>
    <w:pPr>
      <w:ind w:firstLine="2552"/>
    </w:pPr>
  </w:style>
  <w:style w:type="paragraph" w:styleId="Textonotapie">
    <w:name w:val="footnote text"/>
    <w:basedOn w:val="Normal"/>
    <w:semiHidden/>
    <w:rsid w:val="00441AEE"/>
  </w:style>
  <w:style w:type="character" w:styleId="Refdenotaalpie">
    <w:name w:val="footnote reference"/>
    <w:semiHidden/>
    <w:rsid w:val="00441AEE"/>
    <w:rPr>
      <w:vertAlign w:val="superscript"/>
    </w:rPr>
  </w:style>
  <w:style w:type="character" w:styleId="Refdecomentario">
    <w:name w:val="annotation reference"/>
    <w:semiHidden/>
    <w:rsid w:val="00441AEE"/>
    <w:rPr>
      <w:sz w:val="16"/>
      <w:szCs w:val="16"/>
    </w:rPr>
  </w:style>
  <w:style w:type="paragraph" w:styleId="Textocomentario">
    <w:name w:val="annotation text"/>
    <w:basedOn w:val="Normal"/>
    <w:semiHidden/>
    <w:rsid w:val="00441AEE"/>
    <w:rPr>
      <w:lang w:val="en-US" w:eastAsia="en-US"/>
    </w:rPr>
  </w:style>
  <w:style w:type="paragraph" w:styleId="Sangra2detindependiente">
    <w:name w:val="Body Text Indent 2"/>
    <w:basedOn w:val="Normal"/>
    <w:rsid w:val="00441AEE"/>
    <w:pPr>
      <w:ind w:firstLine="708"/>
      <w:jc w:val="both"/>
    </w:pPr>
    <w:rPr>
      <w:lang w:val="es-AR"/>
    </w:rPr>
  </w:style>
  <w:style w:type="paragraph" w:styleId="Textoindependiente">
    <w:name w:val="Body Text"/>
    <w:basedOn w:val="Normal"/>
    <w:link w:val="TextoindependienteCar"/>
    <w:rsid w:val="00441AEE"/>
    <w:pPr>
      <w:jc w:val="both"/>
    </w:pPr>
    <w:rPr>
      <w:lang w:val="es-AR"/>
    </w:rPr>
  </w:style>
  <w:style w:type="paragraph" w:styleId="Ttulo">
    <w:name w:val="Title"/>
    <w:basedOn w:val="Normal"/>
    <w:qFormat/>
    <w:rsid w:val="00441AEE"/>
    <w:pPr>
      <w:jc w:val="center"/>
    </w:pPr>
    <w:rPr>
      <w:lang w:val="es-AR"/>
    </w:rPr>
  </w:style>
  <w:style w:type="character" w:styleId="Hipervnculo">
    <w:name w:val="Hyperlink"/>
    <w:rsid w:val="00441AEE"/>
    <w:rPr>
      <w:color w:val="0000FF"/>
      <w:u w:val="single"/>
    </w:rPr>
  </w:style>
  <w:style w:type="paragraph" w:styleId="Textoindependiente2">
    <w:name w:val="Body Text 2"/>
    <w:basedOn w:val="Normal"/>
    <w:rsid w:val="00441AEE"/>
    <w:pPr>
      <w:tabs>
        <w:tab w:val="left" w:pos="7305"/>
      </w:tabs>
    </w:pPr>
    <w:rPr>
      <w:lang w:val="es-AR"/>
    </w:rPr>
  </w:style>
  <w:style w:type="paragraph" w:styleId="HTMLconformatoprevio">
    <w:name w:val="HTML Preformatted"/>
    <w:basedOn w:val="Normal"/>
    <w:rsid w:val="00441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styleId="Textoindependiente3">
    <w:name w:val="Body Text 3"/>
    <w:basedOn w:val="Normal"/>
    <w:rsid w:val="00441AEE"/>
    <w:pPr>
      <w:jc w:val="both"/>
    </w:pPr>
    <w:rPr>
      <w:rFonts w:ascii="Arial" w:hAnsi="Arial" w:cs="Arial"/>
      <w:sz w:val="22"/>
    </w:rPr>
  </w:style>
  <w:style w:type="character" w:styleId="Textoennegrita">
    <w:name w:val="Strong"/>
    <w:uiPriority w:val="22"/>
    <w:qFormat/>
    <w:rsid w:val="00441AEE"/>
    <w:rPr>
      <w:b/>
      <w:bCs/>
    </w:rPr>
  </w:style>
  <w:style w:type="character" w:styleId="Hipervnculovisitado">
    <w:name w:val="FollowedHyperlink"/>
    <w:rsid w:val="00441AEE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B10AF7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B10AF7"/>
    <w:rPr>
      <w:rFonts w:ascii="Segoe UI" w:hAnsi="Segoe UI" w:cs="Segoe UI"/>
      <w:sz w:val="18"/>
      <w:szCs w:val="18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777411"/>
    <w:pPr>
      <w:spacing w:after="120"/>
      <w:ind w:firstLine="210"/>
      <w:jc w:val="left"/>
    </w:pPr>
    <w:rPr>
      <w:lang w:val="es-ES"/>
    </w:rPr>
  </w:style>
  <w:style w:type="character" w:customStyle="1" w:styleId="TextoindependienteCar">
    <w:name w:val="Texto independiente Car"/>
    <w:link w:val="Textoindependiente"/>
    <w:rsid w:val="00777411"/>
    <w:rPr>
      <w:sz w:val="24"/>
      <w:szCs w:val="24"/>
      <w:lang w:eastAsia="es-ES"/>
    </w:rPr>
  </w:style>
  <w:style w:type="character" w:customStyle="1" w:styleId="TextoindependienteprimerasangraCar">
    <w:name w:val="Texto independiente primera sangría Car"/>
    <w:link w:val="Textoindependienteprimerasangra"/>
    <w:rsid w:val="00777411"/>
    <w:rPr>
      <w:sz w:val="24"/>
      <w:szCs w:val="24"/>
      <w:lang w:val="es-ES" w:eastAsia="es-ES"/>
    </w:rPr>
  </w:style>
  <w:style w:type="paragraph" w:customStyle="1" w:styleId="CM3">
    <w:name w:val="CM3"/>
    <w:basedOn w:val="Normal"/>
    <w:next w:val="Normal"/>
    <w:rsid w:val="00EC7E23"/>
    <w:pPr>
      <w:widowControl w:val="0"/>
      <w:autoSpaceDE w:val="0"/>
      <w:autoSpaceDN w:val="0"/>
      <w:adjustRightInd w:val="0"/>
      <w:spacing w:after="243"/>
    </w:pPr>
  </w:style>
  <w:style w:type="paragraph" w:customStyle="1" w:styleId="Normal1">
    <w:name w:val="Normal1"/>
    <w:rsid w:val="00350CDD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BF7687"/>
    <w:pPr>
      <w:spacing w:before="100" w:beforeAutospacing="1" w:after="100" w:afterAutospacing="1"/>
    </w:pPr>
    <w:rPr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B0A12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D01A8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350E98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50E98"/>
    <w:rPr>
      <w:rFonts w:asciiTheme="minorHAnsi" w:eastAsiaTheme="minorEastAsia" w:hAnsiTheme="minorHAnsi" w:cstheme="minorBidi"/>
      <w:sz w:val="22"/>
      <w:szCs w:val="22"/>
    </w:rPr>
  </w:style>
  <w:style w:type="character" w:styleId="Textodelmarcadordeposicin">
    <w:name w:val="Placeholder Text"/>
    <w:basedOn w:val="Fuentedeprrafopredeter"/>
    <w:uiPriority w:val="99"/>
    <w:semiHidden/>
    <w:rsid w:val="00082B3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5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npat-conicet.gob.a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npat-conicet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ri\Mis%20documentos\Caratulas\logoconicetcenpa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B585E-A3D6-4B46-BABD-C4E8C9CF857F}"/>
      </w:docPartPr>
      <w:docPartBody>
        <w:p w:rsidR="009B5DC4" w:rsidRDefault="008B0F13">
          <w:r w:rsidRPr="00CA329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utig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/>
  <w:defaultTabStop w:val="708"/>
  <w:hyphenationZone w:val="425"/>
  <w:characterSpacingControl w:val="doNotCompress"/>
  <w:compat>
    <w:useFELayout/>
  </w:compat>
  <w:rsids>
    <w:rsidRoot w:val="008B0F13"/>
    <w:rsid w:val="000860C6"/>
    <w:rsid w:val="002437F5"/>
    <w:rsid w:val="003A598B"/>
    <w:rsid w:val="007C73CA"/>
    <w:rsid w:val="008A4BE5"/>
    <w:rsid w:val="008B0F13"/>
    <w:rsid w:val="009B5DC4"/>
    <w:rsid w:val="00A67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3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B0F1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103CF-03F0-4BF1-8A75-24A04271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logoconicetcenpat.dot</Template>
  <TotalTime>6</TotalTime>
  <Pages>3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Consejo Nacional de Investigaciones Científicas y Técnicas</vt:lpstr>
    </vt:vector>
  </TitlesOfParts>
  <Company>CONICET</Company>
  <LinksUpToDate>false</LinksUpToDate>
  <CharactersWithSpaces>2211</CharactersWithSpaces>
  <SharedDoc>false</SharedDoc>
  <HLinks>
    <vt:vector size="6" baseType="variant">
      <vt:variant>
        <vt:i4>1310799</vt:i4>
      </vt:variant>
      <vt:variant>
        <vt:i4>2</vt:i4>
      </vt:variant>
      <vt:variant>
        <vt:i4>0</vt:i4>
      </vt:variant>
      <vt:variant>
        <vt:i4>5</vt:i4>
      </vt:variant>
      <vt:variant>
        <vt:lpwstr>http://www.cenpat-conicet.gob.ar/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Consejo Nacional de Investigaciones Científicas y Técnicas</dc:title>
  <dc:creator>Mari</dc:creator>
  <cp:lastModifiedBy>Santiago Cicotti</cp:lastModifiedBy>
  <cp:revision>9</cp:revision>
  <cp:lastPrinted>2018-02-19T16:57:00Z</cp:lastPrinted>
  <dcterms:created xsi:type="dcterms:W3CDTF">2019-08-12T18:44:00Z</dcterms:created>
  <dcterms:modified xsi:type="dcterms:W3CDTF">2021-06-28T18:26:00Z</dcterms:modified>
</cp:coreProperties>
</file>